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474E3F">
      <w:r>
        <w:rPr>
          <w:noProof/>
        </w:rPr>
        <w:drawing>
          <wp:inline distT="0" distB="0" distL="0" distR="0">
            <wp:extent cx="7629525" cy="9915525"/>
            <wp:effectExtent l="19050" t="0" r="9525" b="0"/>
            <wp:docPr id="2" name="Picture 2" descr="C:\Users\Russ\Documents\Uhl Pottery\Newsletters\Newsletters jpg\1994 February-March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94 February-March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1" name="Picture 1" descr="C:\Users\Russ\Documents\Uhl Pottery\Newsletters\Newsletters jpg\1994 February-March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94 February-March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3F" w:rsidRDefault="00474E3F"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4" name="Picture 4" descr="C:\Users\Russ\Documents\Uhl Pottery\Newsletters\Newsletters jpg\1994 February-March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s\Documents\Uhl Pottery\Newsletters\Newsletters jpg\1994 February-March_Page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3" name="Picture 3" descr="C:\Users\Russ\Documents\Uhl Pottery\Newsletters\Newsletters jpg\1994 February-March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s\Documents\Uhl Pottery\Newsletters\Newsletters jpg\1994 February-March_Page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3F" w:rsidRDefault="00474E3F"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6" name="Picture 6" descr="C:\Users\Russ\Documents\Uhl Pottery\Newsletters\Newsletters jpg\1994 February-March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s\Documents\Uhl Pottery\Newsletters\Newsletters jpg\1994 February-March_Page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5" name="Picture 5" descr="C:\Users\Russ\Documents\Uhl Pottery\Newsletters\Newsletters jpg\1994 February-March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s\Documents\Uhl Pottery\Newsletters\Newsletters jpg\1994 February-March_Page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3F" w:rsidRDefault="00474E3F"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8" name="Picture 8" descr="C:\Users\Russ\Documents\Uhl Pottery\Newsletters\Newsletters jpg\1994 February-March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ss\Documents\Uhl Pottery\Newsletters\Newsletters jpg\1994 February-March_Page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7" name="Picture 7" descr="C:\Users\Russ\Documents\Uhl Pottery\Newsletters\Newsletters jpg\1994 February-March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s\Documents\Uhl Pottery\Newsletters\Newsletters jpg\1994 February-March_Page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4E3F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474E3F"/>
    <w:rsid w:val="002E63CD"/>
    <w:rsid w:val="00474E3F"/>
    <w:rsid w:val="00585480"/>
    <w:rsid w:val="00611B4C"/>
    <w:rsid w:val="006C3126"/>
    <w:rsid w:val="00A10B2B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E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3</TotalTime>
  <Pages>8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2017-11-22T21:46:00Z</dcterms:created>
  <dcterms:modified xsi:type="dcterms:W3CDTF">2017-11-22T21:49:00Z</dcterms:modified>
</cp:coreProperties>
</file>